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Pr="00345AD2" w:rsidRDefault="00183E97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GoBack"/>
      <w:bookmarkEnd w:id="0"/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42925" cy="676275"/>
            <wp:effectExtent l="0" t="0" r="9525" b="9525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Pr="00345AD2" w:rsidRDefault="00D32394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</w:p>
    <w:p w:rsidR="009F66D5" w:rsidRPr="00345AD2" w:rsidRDefault="00AA1B13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  <w:r w:rsidRPr="00345AD2">
        <w:rPr>
          <w:rFonts w:cs="Arial"/>
          <w:b/>
          <w:bCs/>
          <w:kern w:val="28"/>
          <w:sz w:val="32"/>
          <w:szCs w:val="32"/>
        </w:rPr>
        <w:t>АДМИНИСТРАЦИЯ ЛЕНИНСК-КУЗНЕЦКОГО ГОРОДСКОГО ОКРУГА</w:t>
      </w:r>
    </w:p>
    <w:p w:rsidR="00AA1B13" w:rsidRPr="00345AD2" w:rsidRDefault="00AA1B13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</w:p>
    <w:p w:rsidR="00AA1B13" w:rsidRPr="00345AD2" w:rsidRDefault="00AA1B13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  <w:r w:rsidRPr="00345AD2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AA1B13" w:rsidRPr="00345AD2" w:rsidRDefault="00D87C3B" w:rsidP="00345AD2">
      <w:pPr>
        <w:suppressAutoHyphens/>
        <w:jc w:val="center"/>
        <w:rPr>
          <w:rFonts w:cs="Arial"/>
          <w:bCs/>
          <w:kern w:val="28"/>
          <w:szCs w:val="32"/>
        </w:rPr>
      </w:pPr>
      <w:r w:rsidRPr="00345AD2">
        <w:rPr>
          <w:rFonts w:cs="Arial"/>
          <w:bCs/>
          <w:kern w:val="28"/>
          <w:szCs w:val="32"/>
        </w:rPr>
        <w:t>от 02.08.2021 №1291</w:t>
      </w:r>
    </w:p>
    <w:p w:rsidR="00AA1B13" w:rsidRPr="00345AD2" w:rsidRDefault="00AA1B13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</w:p>
    <w:p w:rsidR="00AA1B13" w:rsidRPr="00345AD2" w:rsidRDefault="00AA1B13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  <w:r w:rsidRPr="00345AD2">
        <w:rPr>
          <w:rFonts w:cs="Arial"/>
          <w:b/>
          <w:bCs/>
          <w:kern w:val="28"/>
          <w:sz w:val="32"/>
          <w:szCs w:val="32"/>
        </w:rPr>
        <w:t>г. Ленинск-Кузнецкий</w:t>
      </w:r>
    </w:p>
    <w:p w:rsidR="00AA1B13" w:rsidRPr="00E37D54" w:rsidRDefault="00AA1B13" w:rsidP="00E37D54">
      <w:pPr>
        <w:suppressAutoHyphens/>
      </w:pPr>
    </w:p>
    <w:p w:rsidR="00AA1B13" w:rsidRPr="00345AD2" w:rsidRDefault="00AA1B13" w:rsidP="00345AD2">
      <w:pPr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  <w:r w:rsidRPr="00345AD2">
        <w:rPr>
          <w:rFonts w:cs="Arial"/>
          <w:b/>
          <w:bCs/>
          <w:kern w:val="28"/>
          <w:sz w:val="32"/>
          <w:szCs w:val="32"/>
        </w:rPr>
        <w:t>О признании утратившими силу некоторых</w:t>
      </w:r>
      <w:r w:rsidR="00D87C3B" w:rsidRPr="00345AD2">
        <w:rPr>
          <w:rFonts w:cs="Arial"/>
          <w:b/>
          <w:bCs/>
          <w:kern w:val="28"/>
          <w:sz w:val="32"/>
          <w:szCs w:val="32"/>
        </w:rPr>
        <w:t xml:space="preserve"> муниципальных</w:t>
      </w:r>
      <w:r w:rsidRPr="00345AD2">
        <w:rPr>
          <w:rFonts w:cs="Arial"/>
          <w:b/>
          <w:bCs/>
          <w:kern w:val="28"/>
          <w:sz w:val="32"/>
          <w:szCs w:val="32"/>
        </w:rPr>
        <w:t xml:space="preserve"> правовых актов администрации Ленинск-Кузнецкого городского округа</w:t>
      </w:r>
    </w:p>
    <w:p w:rsidR="00AA1B13" w:rsidRPr="00E37D54" w:rsidRDefault="00AA1B13" w:rsidP="00E37D54">
      <w:pPr>
        <w:suppressAutoHyphens/>
      </w:pPr>
    </w:p>
    <w:p w:rsidR="002A5496" w:rsidRPr="00E37D54" w:rsidRDefault="002A5496" w:rsidP="00345AD2">
      <w:pPr>
        <w:suppressAutoHyphens/>
      </w:pPr>
      <w:r w:rsidRPr="00E37D54">
        <w:t>В соответствии с</w:t>
      </w:r>
      <w:r w:rsidR="00772ED7" w:rsidRPr="00E37D54">
        <w:t>о</w:t>
      </w:r>
      <w:r w:rsidRPr="00E37D54">
        <w:t xml:space="preserve"> </w:t>
      </w:r>
      <w:r w:rsidR="00D87C3B" w:rsidRPr="00E37D54">
        <w:t xml:space="preserve">статьей 39.2 Земельного кодекса российской Федерации, пунктами 1, 2 статьи </w:t>
      </w:r>
      <w:r w:rsidR="00AC097A" w:rsidRPr="00E37D54">
        <w:t>3.3 Федерального закона от 25.10.2001 № 137-ФЗ «О введении в действие Земельного кодекса Российской Федерации»</w:t>
      </w:r>
      <w:r w:rsidR="00AA1B13" w:rsidRPr="00E37D54">
        <w:t>, постановляю</w:t>
      </w:r>
      <w:r w:rsidRPr="00E37D54">
        <w:t>:</w:t>
      </w:r>
    </w:p>
    <w:p w:rsidR="009017B9" w:rsidRPr="00E37D54" w:rsidRDefault="00867997" w:rsidP="00345AD2">
      <w:pPr>
        <w:suppressAutoHyphens/>
      </w:pPr>
      <w:r w:rsidRPr="00E37D54">
        <w:t>1. Считать утратившим</w:t>
      </w:r>
      <w:r w:rsidR="00E271F4" w:rsidRPr="00E37D54">
        <w:t>и</w:t>
      </w:r>
      <w:r w:rsidR="002A5496" w:rsidRPr="00E37D54">
        <w:t xml:space="preserve"> силу</w:t>
      </w:r>
      <w:r w:rsidR="009017B9" w:rsidRPr="00E37D54">
        <w:t>:</w:t>
      </w:r>
    </w:p>
    <w:p w:rsidR="009017B9" w:rsidRPr="00E37D54" w:rsidRDefault="002A5496" w:rsidP="00345AD2">
      <w:pPr>
        <w:suppressAutoHyphens/>
      </w:pPr>
      <w:r w:rsidRPr="00E37D54">
        <w:t>постановление администрации Ленинск</w:t>
      </w:r>
      <w:r w:rsidR="00683C03" w:rsidRPr="00E37D54">
        <w:t>а</w:t>
      </w:r>
      <w:r w:rsidRPr="00E37D54">
        <w:t xml:space="preserve">-Кузнецкого </w:t>
      </w:r>
      <w:r w:rsidR="00E37D54" w:rsidRPr="00E37D54">
        <w:t xml:space="preserve">городского округа </w:t>
      </w:r>
      <w:r w:rsidR="00AA1B13" w:rsidRPr="00E37D54">
        <w:t xml:space="preserve">от </w:t>
      </w:r>
      <w:r w:rsidR="00AC097A" w:rsidRPr="00E37D54">
        <w:t>22.05.2020</w:t>
      </w:r>
      <w:r w:rsidR="00AA1B13" w:rsidRPr="00E37D54">
        <w:t xml:space="preserve"> №</w:t>
      </w:r>
      <w:r w:rsidR="00AC097A" w:rsidRPr="00E37D54">
        <w:t>786</w:t>
      </w:r>
      <w:r w:rsidRPr="00E37D54">
        <w:t xml:space="preserve"> «Об </w:t>
      </w:r>
      <w:r w:rsidR="00AC097A" w:rsidRPr="00E37D54">
        <w:t xml:space="preserve">утверждении Положения о муниципальном контроле </w:t>
      </w:r>
      <w:r w:rsidR="00E671FB" w:rsidRPr="00E37D54">
        <w:t>за использованием и охраной недр при добыче</w:t>
      </w:r>
      <w:r w:rsidR="00E37D54" w:rsidRPr="00E37D54">
        <w:t xml:space="preserve"> общераспространенных полезных ископаемых, а также при строительстве подземных сооружений, не связанных с добычей полезных ископаемых, на территории муниципального образования Ленинск-Кузнецкий городской округ</w:t>
      </w:r>
      <w:r w:rsidRPr="00E37D54">
        <w:t>»</w:t>
      </w:r>
      <w:r w:rsidR="003C5799" w:rsidRPr="00E37D54">
        <w:t xml:space="preserve">; </w:t>
      </w:r>
    </w:p>
    <w:p w:rsidR="002A5496" w:rsidRPr="00E37D54" w:rsidRDefault="009017B9" w:rsidP="00345AD2">
      <w:pPr>
        <w:suppressAutoHyphens/>
      </w:pPr>
      <w:r w:rsidRPr="00E37D54">
        <w:t>постановление администрации Ленинска-Кузне</w:t>
      </w:r>
      <w:r w:rsidR="00AA1B13" w:rsidRPr="00E37D54">
        <w:t xml:space="preserve">цкого </w:t>
      </w:r>
      <w:r w:rsidR="00E37D54" w:rsidRPr="00E37D54">
        <w:t xml:space="preserve">городского округа </w:t>
      </w:r>
      <w:r w:rsidR="00AA1B13" w:rsidRPr="00E37D54">
        <w:t xml:space="preserve">от </w:t>
      </w:r>
      <w:r w:rsidR="00AC097A" w:rsidRPr="00E37D54">
        <w:t>04.08.2020</w:t>
      </w:r>
      <w:r w:rsidR="00AA1B13" w:rsidRPr="00E37D54">
        <w:t xml:space="preserve"> №</w:t>
      </w:r>
      <w:r w:rsidR="00AC097A" w:rsidRPr="00E37D54">
        <w:t>1258</w:t>
      </w:r>
      <w:r w:rsidR="003C5799" w:rsidRPr="00E37D54">
        <w:t xml:space="preserve"> «</w:t>
      </w:r>
      <w:r w:rsidR="00E37D54" w:rsidRPr="00E37D54">
        <w:t>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муниципального образования Ленинск-Кузнецкий городской округ</w:t>
      </w:r>
      <w:r w:rsidR="003C5799" w:rsidRPr="00E37D54">
        <w:t>»</w:t>
      </w:r>
      <w:r w:rsidR="002A5496" w:rsidRPr="00E37D54">
        <w:t xml:space="preserve">. </w:t>
      </w:r>
    </w:p>
    <w:p w:rsidR="002A5496" w:rsidRPr="00E37D54" w:rsidRDefault="00E37D54" w:rsidP="00345AD2">
      <w:pPr>
        <w:suppressAutoHyphens/>
      </w:pPr>
      <w:r w:rsidRPr="00E37D54">
        <w:t>2</w:t>
      </w:r>
      <w:r w:rsidR="002A5496" w:rsidRPr="00E37D54">
        <w:t xml:space="preserve">. Контроль за исполнением постановления возложить </w:t>
      </w:r>
      <w:r w:rsidR="00AA1B13" w:rsidRPr="00E37D54">
        <w:t xml:space="preserve">на </w:t>
      </w:r>
      <w:r w:rsidRPr="00E37D54">
        <w:t>председателя комитета по управлению муниципальным имуществом Ленинск-Кузнецкого городского округа Е.Г.Чудинову</w:t>
      </w:r>
      <w:r w:rsidR="002A5496" w:rsidRPr="00E37D54">
        <w:t>.</w:t>
      </w:r>
    </w:p>
    <w:p w:rsidR="00D32394" w:rsidRPr="00E37D54" w:rsidRDefault="00D32394" w:rsidP="00345AD2">
      <w:pPr>
        <w:suppressAutoHyphens/>
      </w:pPr>
    </w:p>
    <w:p w:rsidR="00207CEB" w:rsidRPr="00E37D54" w:rsidRDefault="00207CEB" w:rsidP="00345AD2">
      <w:pPr>
        <w:suppressAutoHyphens/>
      </w:pPr>
    </w:p>
    <w:p w:rsidR="00BE379F" w:rsidRPr="00E37D54" w:rsidRDefault="00BE379F" w:rsidP="00345AD2">
      <w:pPr>
        <w:suppressAutoHyphens/>
      </w:pPr>
      <w:r w:rsidRPr="00E37D54">
        <w:t xml:space="preserve">Глава Ленинск-Кузнецкого </w:t>
      </w:r>
    </w:p>
    <w:p w:rsidR="00AA1B13" w:rsidRPr="00E37D54" w:rsidRDefault="00BE379F" w:rsidP="00345AD2">
      <w:pPr>
        <w:suppressAutoHyphens/>
      </w:pPr>
      <w:r w:rsidRPr="00E37D54">
        <w:t>городского округа</w:t>
      </w:r>
    </w:p>
    <w:p w:rsidR="00AA1B13" w:rsidRPr="00E37D54" w:rsidRDefault="00BE379F" w:rsidP="00345AD2">
      <w:pPr>
        <w:suppressAutoHyphens/>
      </w:pPr>
      <w:r w:rsidRPr="00E37D54">
        <w:t>К.А.Тихонов</w:t>
      </w:r>
    </w:p>
    <w:sectPr w:rsidR="00AA1B13" w:rsidRPr="00E37D54" w:rsidSect="00E37D54">
      <w:headerReference w:type="even" r:id="rId9"/>
      <w:headerReference w:type="default" r:id="rId10"/>
      <w:pgSz w:w="11907" w:h="16840"/>
      <w:pgMar w:top="1134" w:right="851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21A" w:rsidRDefault="00B1521A">
      <w:r>
        <w:separator/>
      </w:r>
    </w:p>
  </w:endnote>
  <w:endnote w:type="continuationSeparator" w:id="0">
    <w:p w:rsidR="00B1521A" w:rsidRDefault="00B1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21A" w:rsidRDefault="00B1521A">
      <w:r>
        <w:separator/>
      </w:r>
    </w:p>
  </w:footnote>
  <w:footnote w:type="continuationSeparator" w:id="0">
    <w:p w:rsidR="00B1521A" w:rsidRDefault="00B15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D7" w:rsidRDefault="00772ED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72ED7" w:rsidRDefault="00772ED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D7" w:rsidRDefault="00772ED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A1B13">
      <w:rPr>
        <w:rStyle w:val="aa"/>
        <w:noProof/>
      </w:rPr>
      <w:t>2</w:t>
    </w:r>
    <w:r>
      <w:rPr>
        <w:rStyle w:val="aa"/>
      </w:rPr>
      <w:fldChar w:fldCharType="end"/>
    </w:r>
  </w:p>
  <w:p w:rsidR="00772ED7" w:rsidRDefault="00772ED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74CE7"/>
    <w:rsid w:val="00087381"/>
    <w:rsid w:val="00096495"/>
    <w:rsid w:val="000A2214"/>
    <w:rsid w:val="000A4E0B"/>
    <w:rsid w:val="000B0AA7"/>
    <w:rsid w:val="000E3F57"/>
    <w:rsid w:val="000E539B"/>
    <w:rsid w:val="0011341C"/>
    <w:rsid w:val="00117167"/>
    <w:rsid w:val="00120CF0"/>
    <w:rsid w:val="001449F5"/>
    <w:rsid w:val="00183114"/>
    <w:rsid w:val="00183E97"/>
    <w:rsid w:val="001A3775"/>
    <w:rsid w:val="001C67F0"/>
    <w:rsid w:val="001E36B5"/>
    <w:rsid w:val="00207CEB"/>
    <w:rsid w:val="002179C4"/>
    <w:rsid w:val="0022393E"/>
    <w:rsid w:val="002262B9"/>
    <w:rsid w:val="00266E69"/>
    <w:rsid w:val="00280107"/>
    <w:rsid w:val="002A33B1"/>
    <w:rsid w:val="002A5496"/>
    <w:rsid w:val="002A69DC"/>
    <w:rsid w:val="00332BB1"/>
    <w:rsid w:val="00345AD2"/>
    <w:rsid w:val="00352A50"/>
    <w:rsid w:val="0037521F"/>
    <w:rsid w:val="003B537D"/>
    <w:rsid w:val="003C5799"/>
    <w:rsid w:val="003F14EA"/>
    <w:rsid w:val="00400459"/>
    <w:rsid w:val="004072EC"/>
    <w:rsid w:val="00410119"/>
    <w:rsid w:val="00446606"/>
    <w:rsid w:val="0045063C"/>
    <w:rsid w:val="00455FDC"/>
    <w:rsid w:val="00481D94"/>
    <w:rsid w:val="00492870"/>
    <w:rsid w:val="004A604B"/>
    <w:rsid w:val="004D3E74"/>
    <w:rsid w:val="004E0CE8"/>
    <w:rsid w:val="00503D6D"/>
    <w:rsid w:val="00535E50"/>
    <w:rsid w:val="00545160"/>
    <w:rsid w:val="00553D78"/>
    <w:rsid w:val="005563EF"/>
    <w:rsid w:val="00583E33"/>
    <w:rsid w:val="005C486C"/>
    <w:rsid w:val="005C4D0C"/>
    <w:rsid w:val="006259B2"/>
    <w:rsid w:val="0066634E"/>
    <w:rsid w:val="00683C03"/>
    <w:rsid w:val="00684C7E"/>
    <w:rsid w:val="006A59F2"/>
    <w:rsid w:val="006E1981"/>
    <w:rsid w:val="006E1EF0"/>
    <w:rsid w:val="00704553"/>
    <w:rsid w:val="0070799B"/>
    <w:rsid w:val="00715CA7"/>
    <w:rsid w:val="0074460B"/>
    <w:rsid w:val="00763B31"/>
    <w:rsid w:val="00772DE6"/>
    <w:rsid w:val="00772ED7"/>
    <w:rsid w:val="007905C9"/>
    <w:rsid w:val="007932F4"/>
    <w:rsid w:val="007A259D"/>
    <w:rsid w:val="007D306B"/>
    <w:rsid w:val="007F3DA6"/>
    <w:rsid w:val="007F738A"/>
    <w:rsid w:val="00816802"/>
    <w:rsid w:val="00816965"/>
    <w:rsid w:val="008203BF"/>
    <w:rsid w:val="008324AD"/>
    <w:rsid w:val="00867997"/>
    <w:rsid w:val="009017B9"/>
    <w:rsid w:val="009429C1"/>
    <w:rsid w:val="00980DED"/>
    <w:rsid w:val="009C4583"/>
    <w:rsid w:val="009D5DAD"/>
    <w:rsid w:val="009D759F"/>
    <w:rsid w:val="009F66D5"/>
    <w:rsid w:val="00A05FD0"/>
    <w:rsid w:val="00A264F9"/>
    <w:rsid w:val="00A3100B"/>
    <w:rsid w:val="00A367D9"/>
    <w:rsid w:val="00A53177"/>
    <w:rsid w:val="00A629B0"/>
    <w:rsid w:val="00A71A75"/>
    <w:rsid w:val="00AA1B13"/>
    <w:rsid w:val="00AB4E7A"/>
    <w:rsid w:val="00AC097A"/>
    <w:rsid w:val="00AC4D15"/>
    <w:rsid w:val="00AD7B3A"/>
    <w:rsid w:val="00B050BB"/>
    <w:rsid w:val="00B10D1F"/>
    <w:rsid w:val="00B141A3"/>
    <w:rsid w:val="00B1521A"/>
    <w:rsid w:val="00B16790"/>
    <w:rsid w:val="00B17F13"/>
    <w:rsid w:val="00B22265"/>
    <w:rsid w:val="00B32696"/>
    <w:rsid w:val="00B91215"/>
    <w:rsid w:val="00BA586D"/>
    <w:rsid w:val="00BE379F"/>
    <w:rsid w:val="00BE7D91"/>
    <w:rsid w:val="00C17126"/>
    <w:rsid w:val="00C20F01"/>
    <w:rsid w:val="00C33524"/>
    <w:rsid w:val="00C417AA"/>
    <w:rsid w:val="00C57728"/>
    <w:rsid w:val="00CD2243"/>
    <w:rsid w:val="00CE451E"/>
    <w:rsid w:val="00D21AE6"/>
    <w:rsid w:val="00D251D5"/>
    <w:rsid w:val="00D3115A"/>
    <w:rsid w:val="00D32394"/>
    <w:rsid w:val="00D372B6"/>
    <w:rsid w:val="00D73E13"/>
    <w:rsid w:val="00D828D7"/>
    <w:rsid w:val="00D85552"/>
    <w:rsid w:val="00D87C3B"/>
    <w:rsid w:val="00D92338"/>
    <w:rsid w:val="00DA0C96"/>
    <w:rsid w:val="00DD135B"/>
    <w:rsid w:val="00DF5E55"/>
    <w:rsid w:val="00E00B27"/>
    <w:rsid w:val="00E16FD3"/>
    <w:rsid w:val="00E271F4"/>
    <w:rsid w:val="00E336B5"/>
    <w:rsid w:val="00E37D54"/>
    <w:rsid w:val="00E671FB"/>
    <w:rsid w:val="00E83E61"/>
    <w:rsid w:val="00E83F74"/>
    <w:rsid w:val="00EA0214"/>
    <w:rsid w:val="00EC7A1F"/>
    <w:rsid w:val="00ED504F"/>
    <w:rsid w:val="00EF277B"/>
    <w:rsid w:val="00F04A2D"/>
    <w:rsid w:val="00F26F1A"/>
    <w:rsid w:val="00F317BE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183E97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183E9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183E9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183E9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183E9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83E9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83E97"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character" w:customStyle="1" w:styleId="0pt">
    <w:name w:val="Основной текст + Интервал 0 pt"/>
    <w:rsid w:val="002A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character" w:styleId="HTML">
    <w:name w:val="HTML Variable"/>
    <w:aliases w:val="!Ссылки в документе"/>
    <w:basedOn w:val="a0"/>
    <w:rsid w:val="00183E97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183E97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345AD2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83E9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183E97"/>
    <w:rPr>
      <w:color w:val="0000FF"/>
      <w:u w:val="none"/>
    </w:rPr>
  </w:style>
  <w:style w:type="paragraph" w:customStyle="1" w:styleId="Application">
    <w:name w:val="Application!Приложение"/>
    <w:rsid w:val="00183E9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83E9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83E9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183E97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83E9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183E97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183E9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183E9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183E9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183E9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83E9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83E97"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character" w:customStyle="1" w:styleId="0pt">
    <w:name w:val="Основной текст + Интервал 0 pt"/>
    <w:rsid w:val="002A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character" w:styleId="HTML">
    <w:name w:val="HTML Variable"/>
    <w:aliases w:val="!Ссылки в документе"/>
    <w:basedOn w:val="a0"/>
    <w:rsid w:val="00183E97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183E97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345AD2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83E9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183E97"/>
    <w:rPr>
      <w:color w:val="0000FF"/>
      <w:u w:val="none"/>
    </w:rPr>
  </w:style>
  <w:style w:type="paragraph" w:customStyle="1" w:styleId="Application">
    <w:name w:val="Application!Приложение"/>
    <w:rsid w:val="00183E9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83E9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83E9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183E97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83E9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99797-7C7D-40F5-88EB-6B6C4388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Муратова</dc:creator>
  <cp:lastModifiedBy>Марина Муратова</cp:lastModifiedBy>
  <cp:revision>1</cp:revision>
  <cp:lastPrinted>2021-08-03T04:15:00Z</cp:lastPrinted>
  <dcterms:created xsi:type="dcterms:W3CDTF">2021-08-10T04:43:00Z</dcterms:created>
  <dcterms:modified xsi:type="dcterms:W3CDTF">2021-08-10T04:43:00Z</dcterms:modified>
</cp:coreProperties>
</file>